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879" w:rsidRDefault="00346879" w:rsidP="00346879">
      <w:pPr>
        <w:pStyle w:val="ConsPlusNormal"/>
        <w:jc w:val="center"/>
      </w:pPr>
      <w:r>
        <w:t>ОПИСАНИЕ МЕСТОПОЛОЖЕНИЯ ГРАНИЦ</w:t>
      </w:r>
    </w:p>
    <w:p w:rsidR="00346879" w:rsidRDefault="00346879" w:rsidP="00346879">
      <w:pPr>
        <w:pStyle w:val="ConsPlusNormal"/>
        <w:jc w:val="center"/>
      </w:pPr>
    </w:p>
    <w:p w:rsidR="00346879" w:rsidRPr="00B4021D" w:rsidRDefault="00346879" w:rsidP="00346879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чзу1 (Сервитут 1)</w:t>
      </w:r>
    </w:p>
    <w:p w:rsidR="00346879" w:rsidRPr="00E83143" w:rsidRDefault="00984681" w:rsidP="00346879">
      <w:pPr>
        <w:pStyle w:val="ConsPlusNormal"/>
        <w:jc w:val="center"/>
        <w:rPr>
          <w:sz w:val="22"/>
        </w:rPr>
      </w:pPr>
      <w:r>
        <w:t xml:space="preserve"> </w:t>
      </w:r>
      <w:r w:rsidR="00346879" w:rsidRPr="00E83143">
        <w:rPr>
          <w:sz w:val="22"/>
        </w:rPr>
        <w:t>(наименование объекта</w:t>
      </w:r>
      <w:r w:rsidRPr="00E83143">
        <w:rPr>
          <w:sz w:val="22"/>
        </w:rPr>
        <w:t>,</w:t>
      </w:r>
      <w:r w:rsidR="00346879" w:rsidRPr="00E83143">
        <w:rPr>
          <w:sz w:val="22"/>
        </w:rPr>
        <w:t xml:space="preserve"> местоположение границ которого описано (далее - объект)</w:t>
      </w:r>
    </w:p>
    <w:p w:rsidR="00346879" w:rsidRDefault="00346879" w:rsidP="00346879">
      <w:pPr>
        <w:pStyle w:val="ConsPlusNormal"/>
        <w:jc w:val="center"/>
      </w:pPr>
    </w:p>
    <w:p w:rsidR="00B5095C" w:rsidRPr="00462FDF" w:rsidRDefault="00346879" w:rsidP="00346879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818"/>
        <w:gridCol w:w="4475"/>
      </w:tblGrid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A6448F">
            <w:pPr>
              <w:pStyle w:val="ConsPlusNormal"/>
            </w:pPr>
            <w:r>
              <w:t>328 кв.м +/- 6 кв.м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984681" w:rsidRDefault="00984681" w:rsidP="00984681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984681" w:rsidRDefault="00984681" w:rsidP="00984681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>регионального или местного значени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я, на срок указанных строительства, реконструкции, ремонта;</w:t>
            </w:r>
          </w:p>
          <w:p w:rsidR="00B5095C" w:rsidRDefault="00984681" w:rsidP="00984681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E35C89" w:rsidRPr="00E35C89" w:rsidRDefault="002D4E18" w:rsidP="00346879">
      <w:r>
        <w:br w:type="page"/>
      </w:r>
    </w:p>
    <w:tbl>
      <w:tblPr>
        <w:tblpPr w:leftFromText="180" w:rightFromText="180" w:vertAnchor="text" w:horzAnchor="margin" w:tblpY="556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84"/>
        <w:gridCol w:w="1870"/>
        <w:gridCol w:w="1683"/>
        <w:gridCol w:w="3927"/>
        <w:gridCol w:w="1122"/>
      </w:tblGrid>
      <w:tr w:rsidR="0025050F" w:rsidTr="00346879">
        <w:tc>
          <w:tcPr>
            <w:tcW w:w="9786" w:type="dxa"/>
            <w:gridSpan w:val="5"/>
          </w:tcPr>
          <w:p w:rsidR="0025050F" w:rsidRDefault="0025050F" w:rsidP="00346879">
            <w:pPr>
              <w:spacing w:after="1" w:line="240" w:lineRule="atLeast"/>
              <w:jc w:val="center"/>
              <w:outlineLvl w:val="0"/>
            </w:pPr>
            <w:r>
              <w:lastRenderedPageBreak/>
              <w:t xml:space="preserve">Сведения о местоположении границ объекта </w:t>
            </w:r>
            <w:hyperlink r:id="rId6" w:history="1"/>
          </w:p>
        </w:tc>
      </w:tr>
      <w:tr w:rsidR="0025050F" w:rsidTr="00346879">
        <w:tc>
          <w:tcPr>
            <w:tcW w:w="9786" w:type="dxa"/>
            <w:gridSpan w:val="5"/>
          </w:tcPr>
          <w:p w:rsidR="0025050F" w:rsidRPr="0011474A" w:rsidRDefault="00AA6323" w:rsidP="0034687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346879">
        <w:tc>
          <w:tcPr>
            <w:tcW w:w="9786" w:type="dxa"/>
            <w:gridSpan w:val="5"/>
          </w:tcPr>
          <w:p w:rsidR="0025050F" w:rsidRDefault="0025050F" w:rsidP="0034687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346879">
        <w:tc>
          <w:tcPr>
            <w:tcW w:w="1184" w:type="dxa"/>
            <w:vMerge w:val="restart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Обозна</w:t>
            </w:r>
            <w:r w:rsidR="007C6830" w:rsidRPr="00881B54">
              <w:t>-</w:t>
            </w:r>
            <w:r>
              <w:t>чение характер</w:t>
            </w:r>
            <w:r w:rsidR="007C6830" w:rsidRPr="00881B54">
              <w:t>-</w:t>
            </w:r>
            <w:r>
              <w:t>ных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Координаты, м</w:t>
            </w:r>
          </w:p>
        </w:tc>
        <w:tc>
          <w:tcPr>
            <w:tcW w:w="3927" w:type="dxa"/>
            <w:vMerge w:val="restart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квадратическая погрешность положения характерной точки (Mt), м </w:t>
            </w:r>
          </w:p>
        </w:tc>
        <w:tc>
          <w:tcPr>
            <w:tcW w:w="1122" w:type="dxa"/>
            <w:vMerge w:val="restart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Описа</w:t>
            </w:r>
            <w:r w:rsidR="007C6830" w:rsidRPr="007C6830">
              <w:t>-</w:t>
            </w:r>
            <w:r>
              <w:t>ние обозна</w:t>
            </w:r>
            <w:r w:rsidR="007C6830" w:rsidRPr="007C6830">
              <w:t>-</w:t>
            </w:r>
            <w:r>
              <w:t xml:space="preserve">чения точки </w:t>
            </w:r>
          </w:p>
        </w:tc>
      </w:tr>
      <w:tr w:rsidR="0025050F" w:rsidTr="00346879">
        <w:tc>
          <w:tcPr>
            <w:tcW w:w="1184" w:type="dxa"/>
            <w:vMerge/>
          </w:tcPr>
          <w:p w:rsidR="0025050F" w:rsidRDefault="0025050F" w:rsidP="00346879"/>
        </w:tc>
        <w:tc>
          <w:tcPr>
            <w:tcW w:w="1870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346879"/>
        </w:tc>
        <w:tc>
          <w:tcPr>
            <w:tcW w:w="1122" w:type="dxa"/>
            <w:vMerge/>
          </w:tcPr>
          <w:p w:rsidR="0025050F" w:rsidRDefault="0025050F" w:rsidP="00346879"/>
        </w:tc>
      </w:tr>
      <w:tr w:rsidR="0025050F" w:rsidTr="00346879">
        <w:tc>
          <w:tcPr>
            <w:tcW w:w="1184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A6448F" w:rsidTr="00346879">
        <w:tc>
          <w:tcPr>
            <w:tcW w:w="1184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420014.79</w:t>
            </w:r>
          </w:p>
        </w:tc>
        <w:tc>
          <w:tcPr>
            <w:tcW w:w="1683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2205640.21</w:t>
            </w:r>
          </w:p>
        </w:tc>
        <w:tc>
          <w:tcPr>
            <w:tcW w:w="3927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6448F" w:rsidTr="00346879">
        <w:tc>
          <w:tcPr>
            <w:tcW w:w="1184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420015.69</w:t>
            </w:r>
          </w:p>
        </w:tc>
        <w:tc>
          <w:tcPr>
            <w:tcW w:w="1683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2205637.81</w:t>
            </w:r>
          </w:p>
        </w:tc>
        <w:tc>
          <w:tcPr>
            <w:tcW w:w="3927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6448F" w:rsidTr="00346879">
        <w:tc>
          <w:tcPr>
            <w:tcW w:w="1184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420000.07</w:t>
            </w:r>
          </w:p>
        </w:tc>
        <w:tc>
          <w:tcPr>
            <w:tcW w:w="1683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2205566.41</w:t>
            </w:r>
          </w:p>
        </w:tc>
        <w:tc>
          <w:tcPr>
            <w:tcW w:w="3927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6448F" w:rsidTr="00346879">
        <w:tc>
          <w:tcPr>
            <w:tcW w:w="1184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419994.23</w:t>
            </w:r>
          </w:p>
        </w:tc>
        <w:tc>
          <w:tcPr>
            <w:tcW w:w="1683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2205566.56</w:t>
            </w:r>
          </w:p>
        </w:tc>
        <w:tc>
          <w:tcPr>
            <w:tcW w:w="3927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6448F" w:rsidTr="00346879">
        <w:tc>
          <w:tcPr>
            <w:tcW w:w="1184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419998.93</w:t>
            </w:r>
          </w:p>
        </w:tc>
        <w:tc>
          <w:tcPr>
            <w:tcW w:w="1683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2205589.26</w:t>
            </w:r>
          </w:p>
        </w:tc>
        <w:tc>
          <w:tcPr>
            <w:tcW w:w="3927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A6448F" w:rsidTr="00346879">
        <w:tc>
          <w:tcPr>
            <w:tcW w:w="1184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420014.79</w:t>
            </w:r>
          </w:p>
        </w:tc>
        <w:tc>
          <w:tcPr>
            <w:tcW w:w="1683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2205640.21</w:t>
            </w:r>
          </w:p>
        </w:tc>
        <w:tc>
          <w:tcPr>
            <w:tcW w:w="3927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</w:tcPr>
          <w:p w:rsidR="00A6448F" w:rsidRDefault="00A6448F" w:rsidP="0034687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743D49" w:rsidRDefault="00E35C89" w:rsidP="00346879">
      <w:pPr>
        <w:spacing w:after="1" w:line="240" w:lineRule="atLeast"/>
        <w:jc w:val="center"/>
      </w:pPr>
      <w:r>
        <w:br w:type="textWrapping" w:clear="all"/>
      </w:r>
      <w:r w:rsidR="00346879">
        <w:t>Раздел 2</w:t>
      </w: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783" w:rsidRDefault="00144783" w:rsidP="00346879">
      <w:r>
        <w:separator/>
      </w:r>
    </w:p>
  </w:endnote>
  <w:endnote w:type="continuationSeparator" w:id="0">
    <w:p w:rsidR="00144783" w:rsidRDefault="00144783" w:rsidP="00346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783" w:rsidRDefault="00144783" w:rsidP="00346879">
      <w:r>
        <w:separator/>
      </w:r>
    </w:p>
  </w:footnote>
  <w:footnote w:type="continuationSeparator" w:id="0">
    <w:p w:rsidR="00144783" w:rsidRDefault="00144783" w:rsidP="00346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448F"/>
    <w:rsid w:val="0011474A"/>
    <w:rsid w:val="00122AE6"/>
    <w:rsid w:val="00144783"/>
    <w:rsid w:val="00152883"/>
    <w:rsid w:val="0015416B"/>
    <w:rsid w:val="00176C8E"/>
    <w:rsid w:val="0025050F"/>
    <w:rsid w:val="002D4E18"/>
    <w:rsid w:val="00346879"/>
    <w:rsid w:val="003515C2"/>
    <w:rsid w:val="003C3621"/>
    <w:rsid w:val="00413FE9"/>
    <w:rsid w:val="00437083"/>
    <w:rsid w:val="00462FDF"/>
    <w:rsid w:val="004E1A54"/>
    <w:rsid w:val="005413C7"/>
    <w:rsid w:val="005613D8"/>
    <w:rsid w:val="00561BFA"/>
    <w:rsid w:val="00597938"/>
    <w:rsid w:val="005B4E8D"/>
    <w:rsid w:val="005C3994"/>
    <w:rsid w:val="005D41A2"/>
    <w:rsid w:val="005D5656"/>
    <w:rsid w:val="00646858"/>
    <w:rsid w:val="006D3697"/>
    <w:rsid w:val="006F0B15"/>
    <w:rsid w:val="00724EB8"/>
    <w:rsid w:val="00743D49"/>
    <w:rsid w:val="00747880"/>
    <w:rsid w:val="007C6830"/>
    <w:rsid w:val="00843C51"/>
    <w:rsid w:val="00881B54"/>
    <w:rsid w:val="008A4840"/>
    <w:rsid w:val="008A7C76"/>
    <w:rsid w:val="008B74AB"/>
    <w:rsid w:val="00941123"/>
    <w:rsid w:val="0095576B"/>
    <w:rsid w:val="00984681"/>
    <w:rsid w:val="00A6448F"/>
    <w:rsid w:val="00A86F34"/>
    <w:rsid w:val="00AA6323"/>
    <w:rsid w:val="00B5095C"/>
    <w:rsid w:val="00B709C1"/>
    <w:rsid w:val="00B8202E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D17AF4"/>
    <w:rsid w:val="00D82EA6"/>
    <w:rsid w:val="00DF3073"/>
    <w:rsid w:val="00E04AD1"/>
    <w:rsid w:val="00E07D0D"/>
    <w:rsid w:val="00E35C89"/>
    <w:rsid w:val="00E8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705E336-CB00-4F66-81D9-8C88EB67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8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rsid w:val="00346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6879"/>
    <w:rPr>
      <w:sz w:val="24"/>
      <w:szCs w:val="24"/>
    </w:rPr>
  </w:style>
  <w:style w:type="paragraph" w:styleId="a5">
    <w:name w:val="footer"/>
    <w:basedOn w:val="a"/>
    <w:link w:val="a6"/>
    <w:rsid w:val="003468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46879"/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9846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984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8E3D3BF591B505D597C8646F0898AA31895140CA8162D409B19CA8DA835AD9D82E6CC4C4A2D3E3fBG2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57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1888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Maxim</cp:lastModifiedBy>
  <cp:revision>6</cp:revision>
  <cp:lastPrinted>2024-02-09T07:30:00Z</cp:lastPrinted>
  <dcterms:created xsi:type="dcterms:W3CDTF">2023-10-17T11:08:00Z</dcterms:created>
  <dcterms:modified xsi:type="dcterms:W3CDTF">2024-02-09T07:38:00Z</dcterms:modified>
</cp:coreProperties>
</file>